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064D23" w14:textId="173AFB99" w:rsidR="00B77866" w:rsidRPr="003E375E" w:rsidRDefault="00B77866" w:rsidP="00973346">
      <w:pPr>
        <w:pStyle w:val="Ttulo1"/>
        <w:spacing w:before="0"/>
        <w:ind w:left="-709" w:right="-358"/>
        <w:jc w:val="center"/>
        <w:rPr>
          <w:color w:val="0070C0"/>
          <w:sz w:val="44"/>
          <w:szCs w:val="44"/>
        </w:rPr>
      </w:pPr>
      <w:r w:rsidRPr="003E375E">
        <w:rPr>
          <w:color w:val="0070C0"/>
          <w:sz w:val="44"/>
          <w:szCs w:val="44"/>
        </w:rPr>
        <w:t xml:space="preserve">“CURSO DE  </w:t>
      </w:r>
      <w:r w:rsidRPr="003E375E">
        <w:rPr>
          <w:color w:val="0070C0"/>
          <w:sz w:val="44"/>
          <w:szCs w:val="4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Pr="003E375E">
        <w:rPr>
          <w:color w:val="0070C0"/>
          <w:sz w:val="44"/>
          <w:szCs w:val="44"/>
        </w:rPr>
        <w:instrText xml:space="preserve"> FORMTEXT </w:instrText>
      </w:r>
      <w:r w:rsidRPr="003E375E">
        <w:rPr>
          <w:color w:val="0070C0"/>
          <w:sz w:val="44"/>
          <w:szCs w:val="44"/>
        </w:rPr>
      </w:r>
      <w:r w:rsidRPr="003E375E">
        <w:rPr>
          <w:color w:val="0070C0"/>
          <w:sz w:val="44"/>
          <w:szCs w:val="44"/>
        </w:rPr>
        <w:fldChar w:fldCharType="separate"/>
      </w:r>
      <w:bookmarkStart w:id="1" w:name="_GoBack"/>
      <w:r w:rsidR="00E65C4F" w:rsidRPr="003E375E">
        <w:rPr>
          <w:noProof/>
          <w:color w:val="0070C0"/>
          <w:sz w:val="44"/>
          <w:szCs w:val="44"/>
        </w:rPr>
        <w:t> </w:t>
      </w:r>
      <w:r w:rsidR="00E65C4F" w:rsidRPr="003E375E">
        <w:rPr>
          <w:noProof/>
          <w:color w:val="0070C0"/>
          <w:sz w:val="44"/>
          <w:szCs w:val="44"/>
        </w:rPr>
        <w:t> </w:t>
      </w:r>
      <w:r w:rsidR="00E65C4F" w:rsidRPr="003E375E">
        <w:rPr>
          <w:noProof/>
          <w:color w:val="0070C0"/>
          <w:sz w:val="44"/>
          <w:szCs w:val="44"/>
        </w:rPr>
        <w:t> </w:t>
      </w:r>
      <w:r w:rsidR="00E65C4F" w:rsidRPr="003E375E">
        <w:rPr>
          <w:noProof/>
          <w:color w:val="0070C0"/>
          <w:sz w:val="44"/>
          <w:szCs w:val="44"/>
        </w:rPr>
        <w:t> </w:t>
      </w:r>
      <w:r w:rsidR="00E65C4F" w:rsidRPr="003E375E">
        <w:rPr>
          <w:noProof/>
          <w:color w:val="0070C0"/>
          <w:sz w:val="44"/>
          <w:szCs w:val="44"/>
        </w:rPr>
        <w:t> </w:t>
      </w:r>
      <w:bookmarkEnd w:id="1"/>
      <w:r w:rsidRPr="003E375E">
        <w:rPr>
          <w:color w:val="0070C0"/>
          <w:sz w:val="44"/>
          <w:szCs w:val="44"/>
        </w:rPr>
        <w:fldChar w:fldCharType="end"/>
      </w:r>
      <w:bookmarkEnd w:id="0"/>
      <w:r w:rsidR="00D33E36">
        <w:rPr>
          <w:color w:val="0070C0"/>
          <w:sz w:val="44"/>
          <w:szCs w:val="44"/>
        </w:rPr>
        <w:t xml:space="preserve"> </w:t>
      </w:r>
      <w:proofErr w:type="spellStart"/>
      <w:r w:rsidR="00D33E36">
        <w:rPr>
          <w:color w:val="0070C0"/>
          <w:sz w:val="44"/>
          <w:szCs w:val="44"/>
        </w:rPr>
        <w:t>DE</w:t>
      </w:r>
      <w:proofErr w:type="spellEnd"/>
      <w:r w:rsidR="00D33E36">
        <w:rPr>
          <w:color w:val="0070C0"/>
          <w:sz w:val="44"/>
          <w:szCs w:val="44"/>
        </w:rPr>
        <w:t xml:space="preserve"> BÁ</w:t>
      </w:r>
      <w:r w:rsidRPr="003E375E">
        <w:rPr>
          <w:color w:val="0070C0"/>
          <w:sz w:val="44"/>
          <w:szCs w:val="44"/>
        </w:rPr>
        <w:t>DMINTON”</w:t>
      </w:r>
    </w:p>
    <w:p w14:paraId="138E950F" w14:textId="76BE4625" w:rsidR="00B77866" w:rsidRPr="003E375E" w:rsidRDefault="00D33E36" w:rsidP="00973346">
      <w:pPr>
        <w:pStyle w:val="Ttulo1"/>
        <w:spacing w:before="0"/>
        <w:ind w:left="-709" w:right="-358"/>
        <w:jc w:val="center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IMPRESO DE INSCRIPCIÓ</w:t>
      </w:r>
      <w:r w:rsidR="00B77866" w:rsidRPr="003E375E">
        <w:rPr>
          <w:color w:val="0070C0"/>
          <w:sz w:val="40"/>
          <w:szCs w:val="40"/>
        </w:rPr>
        <w:t>N</w:t>
      </w:r>
    </w:p>
    <w:p w14:paraId="5FF92EE6" w14:textId="4067B2F5" w:rsidR="00B77866" w:rsidRDefault="00251BD8" w:rsidP="00973346">
      <w:pPr>
        <w:ind w:left="-709" w:right="-358"/>
        <w:jc w:val="center"/>
        <w:rPr>
          <w:i/>
          <w:color w:val="0070C0"/>
          <w:sz w:val="16"/>
          <w:szCs w:val="16"/>
        </w:rPr>
      </w:pPr>
      <w:r w:rsidRPr="003E375E">
        <w:rPr>
          <w:i/>
          <w:color w:val="0070C0"/>
          <w:sz w:val="16"/>
          <w:szCs w:val="16"/>
        </w:rPr>
        <w:t>Modelo Oficial 203</w:t>
      </w:r>
      <w:r w:rsidR="00B77866" w:rsidRPr="003E375E">
        <w:rPr>
          <w:i/>
          <w:color w:val="0070C0"/>
          <w:sz w:val="16"/>
          <w:szCs w:val="16"/>
        </w:rPr>
        <w:t xml:space="preserve">  FORMACION-CNAB</w:t>
      </w:r>
    </w:p>
    <w:p w14:paraId="5118D535" w14:textId="77777777" w:rsidR="003E375E" w:rsidRPr="003E375E" w:rsidRDefault="003E375E" w:rsidP="00973346">
      <w:pPr>
        <w:ind w:left="-709" w:right="-358"/>
        <w:jc w:val="center"/>
        <w:rPr>
          <w:i/>
          <w:color w:val="0070C0"/>
          <w:sz w:val="16"/>
          <w:szCs w:val="16"/>
        </w:rPr>
      </w:pPr>
    </w:p>
    <w:p w14:paraId="75890E36" w14:textId="77777777" w:rsidR="00B77866" w:rsidRPr="009A2F9C" w:rsidRDefault="00B77866" w:rsidP="00B77866">
      <w:pPr>
        <w:jc w:val="center"/>
        <w:rPr>
          <w:color w:val="FF9900"/>
          <w:sz w:val="18"/>
        </w:rPr>
      </w:pPr>
    </w:p>
    <w:p w14:paraId="25F31399" w14:textId="77777777" w:rsidR="00B77866" w:rsidRDefault="00B77866" w:rsidP="00B77866">
      <w:pPr>
        <w:spacing w:line="360" w:lineRule="auto"/>
        <w:jc w:val="center"/>
      </w:pPr>
      <w:r>
        <w:t xml:space="preserve">Lugar  </w:t>
      </w:r>
      <w: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>
        <w:instrText xml:space="preserve"> FORMTEXT </w:instrText>
      </w:r>
      <w:r>
        <w:fldChar w:fldCharType="separate"/>
      </w:r>
      <w:r w:rsidR="00E65C4F">
        <w:rPr>
          <w:noProof/>
        </w:rPr>
        <w:t> </w:t>
      </w:r>
      <w:r w:rsidR="00E65C4F">
        <w:rPr>
          <w:noProof/>
        </w:rPr>
        <w:t> </w:t>
      </w:r>
      <w:r w:rsidR="00E65C4F">
        <w:rPr>
          <w:noProof/>
        </w:rPr>
        <w:t> </w:t>
      </w:r>
      <w:r w:rsidR="00E65C4F">
        <w:rPr>
          <w:noProof/>
        </w:rPr>
        <w:t> </w:t>
      </w:r>
      <w:r w:rsidR="00E65C4F">
        <w:rPr>
          <w:noProof/>
        </w:rPr>
        <w:t> </w:t>
      </w:r>
      <w:r>
        <w:fldChar w:fldCharType="end"/>
      </w:r>
      <w:bookmarkEnd w:id="2"/>
      <w:r>
        <w:t xml:space="preserve"> fecha </w:t>
      </w:r>
      <w:r>
        <w:fldChar w:fldCharType="begin">
          <w:ffData>
            <w:name w:val="Texto2"/>
            <w:enabled/>
            <w:calcOnExit w:val="0"/>
            <w:textInput/>
          </w:ffData>
        </w:fldChar>
      </w:r>
      <w:bookmarkStart w:id="3" w:name="Texto2"/>
      <w:r>
        <w:instrText xml:space="preserve"> FORMTEXT </w:instrText>
      </w:r>
      <w:r>
        <w:fldChar w:fldCharType="separate"/>
      </w:r>
      <w:r w:rsidR="00E65C4F">
        <w:rPr>
          <w:noProof/>
        </w:rPr>
        <w:t> </w:t>
      </w:r>
      <w:r w:rsidR="00E65C4F">
        <w:rPr>
          <w:noProof/>
        </w:rPr>
        <w:t> </w:t>
      </w:r>
      <w:r w:rsidR="00E65C4F">
        <w:rPr>
          <w:noProof/>
        </w:rPr>
        <w:t> </w:t>
      </w:r>
      <w:r w:rsidR="00E65C4F">
        <w:rPr>
          <w:noProof/>
        </w:rPr>
        <w:t> </w:t>
      </w:r>
      <w:r w:rsidR="00E65C4F">
        <w:rPr>
          <w:noProof/>
        </w:rPr>
        <w:t> </w:t>
      </w:r>
      <w:r>
        <w:fldChar w:fldCharType="end"/>
      </w:r>
      <w:bookmarkEnd w:id="3"/>
    </w:p>
    <w:p w14:paraId="7943904C" w14:textId="77777777" w:rsidR="00B77866" w:rsidRDefault="00B77866" w:rsidP="00B77866">
      <w:pPr>
        <w:ind w:left="-709" w:firstLine="709"/>
        <w:rPr>
          <w:b/>
        </w:rPr>
      </w:pPr>
      <w:r>
        <w:rPr>
          <w:b/>
        </w:rPr>
        <w:t>1 - DATOS PERSONALES</w:t>
      </w:r>
    </w:p>
    <w:tbl>
      <w:tblPr>
        <w:tblW w:w="9782" w:type="dxa"/>
        <w:tblInd w:w="-2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283"/>
        <w:gridCol w:w="284"/>
        <w:gridCol w:w="425"/>
        <w:gridCol w:w="3260"/>
        <w:gridCol w:w="567"/>
        <w:gridCol w:w="2694"/>
      </w:tblGrid>
      <w:tr w:rsidR="00B77866" w14:paraId="16B0F689" w14:textId="77777777" w:rsidTr="00B77866"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3003AAE6" w14:textId="77777777" w:rsidR="00B77866" w:rsidRDefault="00B77866" w:rsidP="008C005D">
            <w:r>
              <w:t xml:space="preserve">Nombre: </w:t>
            </w:r>
            <w: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4"/>
            <w:r>
              <w:t xml:space="preserve"> 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BFF3A0" w14:textId="77777777" w:rsidR="00B77866" w:rsidRDefault="00B77866" w:rsidP="008C005D">
            <w:r>
              <w:t xml:space="preserve">Apellidos: </w:t>
            </w:r>
            <w: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3261" w:type="dxa"/>
            <w:gridSpan w:val="2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39F21233" w14:textId="77777777" w:rsidR="00B77866" w:rsidRDefault="00B77866" w:rsidP="008C005D">
            <w:r>
              <w:t xml:space="preserve">DNI ó Pasaporte: </w:t>
            </w:r>
            <w: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B77866" w14:paraId="4271BB9F" w14:textId="77777777" w:rsidTr="00B77866">
        <w:tc>
          <w:tcPr>
            <w:tcW w:w="255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1DEEAE9A" w14:textId="77777777" w:rsidR="00B77866" w:rsidRDefault="00B77866" w:rsidP="008C005D">
            <w:r>
              <w:t xml:space="preserve">Nacionalidad: </w:t>
            </w:r>
            <w: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7" w:name="Texto5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396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AD12B3" w14:textId="77777777" w:rsidR="00B77866" w:rsidRDefault="00B77866" w:rsidP="008C005D">
            <w:r>
              <w:t xml:space="preserve">Fecha nacimiento: </w:t>
            </w:r>
            <w: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8" w:name="Texto9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326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52B3452D" w14:textId="77777777" w:rsidR="00B77866" w:rsidRDefault="00B77866" w:rsidP="008C005D">
            <w:r>
              <w:t xml:space="preserve">Lugar de nacimiento: </w:t>
            </w:r>
            <w: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9" w:name="Texto10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B77866" w14:paraId="0D7494AB" w14:textId="77777777" w:rsidTr="00B77866">
        <w:tc>
          <w:tcPr>
            <w:tcW w:w="9782" w:type="dxa"/>
            <w:gridSpan w:val="7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2037884C" w14:textId="77777777" w:rsidR="00B77866" w:rsidRDefault="00B77866" w:rsidP="008C005D">
            <w:r>
              <w:t xml:space="preserve">Domicilio: </w:t>
            </w:r>
            <w: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10" w:name="Texto8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B77866" w14:paraId="6E4433ED" w14:textId="77777777" w:rsidTr="00B77866">
        <w:tc>
          <w:tcPr>
            <w:tcW w:w="2836" w:type="dxa"/>
            <w:gridSpan w:val="3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4C781B6B" w14:textId="77777777" w:rsidR="00B77866" w:rsidRDefault="00B77866" w:rsidP="008C005D">
            <w:r>
              <w:t xml:space="preserve">Código Postal: </w:t>
            </w:r>
            <w: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1" w:name="Texto11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25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C0B3A9" w14:textId="77777777" w:rsidR="00B77866" w:rsidRDefault="00B77866" w:rsidP="008C005D">
            <w:r>
              <w:t xml:space="preserve">Localidad: </w:t>
            </w:r>
            <w: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2" w:name="Texto12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26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19B9216E" w14:textId="77777777" w:rsidR="00B77866" w:rsidRDefault="00B77866" w:rsidP="008C005D">
            <w:r>
              <w:t xml:space="preserve">Provincia: </w:t>
            </w:r>
            <w: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3" w:name="Texto13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B77866" w14:paraId="293B7E07" w14:textId="77777777" w:rsidTr="00B77866">
        <w:tc>
          <w:tcPr>
            <w:tcW w:w="9782" w:type="dxa"/>
            <w:gridSpan w:val="7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4989096D" w14:textId="77777777" w:rsidR="00B77866" w:rsidRDefault="00B77866" w:rsidP="008C005D">
            <w:r>
              <w:t xml:space="preserve">Titulación académica: </w:t>
            </w:r>
            <w: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4" w:name="Texto14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  <w:tr w:rsidR="00B77866" w14:paraId="4C231D5E" w14:textId="77777777" w:rsidTr="00B77866">
        <w:trPr>
          <w:trHeight w:val="333"/>
        </w:trPr>
        <w:tc>
          <w:tcPr>
            <w:tcW w:w="3261" w:type="dxa"/>
            <w:gridSpan w:val="4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6A5EADCE" w14:textId="77777777" w:rsidR="00B77866" w:rsidRDefault="00B77866" w:rsidP="008C005D">
            <w:r>
              <w:t xml:space="preserve">Teléfono particular: </w:t>
            </w:r>
            <w: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5" w:name="Texto15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  <w:tc>
          <w:tcPr>
            <w:tcW w:w="382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3E9AD1" w14:textId="77777777" w:rsidR="00B77866" w:rsidRDefault="00B77866" w:rsidP="008C005D">
            <w:r>
              <w:t xml:space="preserve">Teléfono de trabajo: </w:t>
            </w:r>
            <w: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6" w:name="Texto16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26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75C61BBD" w14:textId="77777777" w:rsidR="00B77866" w:rsidRDefault="00B77866" w:rsidP="008C005D">
            <w:r>
              <w:t xml:space="preserve">Móvil: </w:t>
            </w:r>
            <w: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17" w:name="Texto17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  <w:tr w:rsidR="00B77866" w14:paraId="49CF5AD3" w14:textId="77777777" w:rsidTr="00B77866">
        <w:tc>
          <w:tcPr>
            <w:tcW w:w="9782" w:type="dxa"/>
            <w:gridSpan w:val="7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2A74CA" w14:textId="77777777" w:rsidR="00B77866" w:rsidRDefault="00B77866" w:rsidP="008C005D">
            <w:r>
              <w:t xml:space="preserve">Correo electrónico: </w:t>
            </w:r>
            <w: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18" w:name="Texto18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</w:tr>
    </w:tbl>
    <w:p w14:paraId="32DC2ACB" w14:textId="77777777" w:rsidR="00B77866" w:rsidRPr="003E375E" w:rsidRDefault="00B77866" w:rsidP="00B77866">
      <w:pPr>
        <w:pStyle w:val="Textoindependiente2"/>
        <w:spacing w:line="240" w:lineRule="auto"/>
        <w:ind w:left="-993" w:right="-1135" w:firstLine="993"/>
        <w:jc w:val="both"/>
        <w:rPr>
          <w:i/>
          <w:sz w:val="18"/>
          <w:szCs w:val="18"/>
        </w:rPr>
      </w:pPr>
      <w:r w:rsidRPr="003E375E">
        <w:rPr>
          <w:i/>
          <w:sz w:val="18"/>
          <w:szCs w:val="18"/>
        </w:rPr>
        <w:t>Los datos señalados arriba serán tenidos en cuenta a los efectos de cualquier notificación  con el interesado.</w:t>
      </w:r>
    </w:p>
    <w:p w14:paraId="436274EE" w14:textId="77777777" w:rsidR="00B77866" w:rsidRPr="00B77866" w:rsidRDefault="00B77866" w:rsidP="00B77866">
      <w:pPr>
        <w:pStyle w:val="Encabezado"/>
        <w:tabs>
          <w:tab w:val="left" w:pos="708"/>
        </w:tabs>
        <w:rPr>
          <w:sz w:val="20"/>
          <w:szCs w:val="20"/>
        </w:rPr>
      </w:pPr>
    </w:p>
    <w:p w14:paraId="332C975E" w14:textId="77777777" w:rsidR="00B77866" w:rsidRDefault="00B77866" w:rsidP="00B77866">
      <w:pPr>
        <w:ind w:left="-709" w:firstLine="709"/>
        <w:rPr>
          <w:b/>
        </w:rPr>
      </w:pPr>
      <w:r>
        <w:rPr>
          <w:b/>
        </w:rPr>
        <w:t>2 - EXPERIENCIA DEPORTIVA EN BÁDMINTON</w:t>
      </w:r>
    </w:p>
    <w:tbl>
      <w:tblPr>
        <w:tblW w:w="97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4"/>
        <w:gridCol w:w="6906"/>
      </w:tblGrid>
      <w:tr w:rsidR="00E65C4F" w14:paraId="23A0DF48" w14:textId="77777777" w:rsidTr="00E65C4F">
        <w:trPr>
          <w:jc w:val="center"/>
        </w:trPr>
        <w:tc>
          <w:tcPr>
            <w:tcW w:w="2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0B7C0DF" w14:textId="77777777" w:rsidR="00B77866" w:rsidRDefault="00B77866" w:rsidP="008C005D">
            <w:pPr>
              <w:jc w:val="center"/>
            </w:pPr>
            <w:r>
              <w:t>Año – Temporada</w:t>
            </w:r>
          </w:p>
        </w:tc>
        <w:tc>
          <w:tcPr>
            <w:tcW w:w="69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46F0F0B" w14:textId="77777777" w:rsidR="00B77866" w:rsidRDefault="00B77866" w:rsidP="008C005D">
            <w:pPr>
              <w:jc w:val="center"/>
            </w:pPr>
            <w:r>
              <w:t>Competición</w:t>
            </w:r>
          </w:p>
        </w:tc>
      </w:tr>
      <w:tr w:rsidR="00B77866" w14:paraId="179D64DC" w14:textId="77777777" w:rsidTr="00E65C4F">
        <w:trPr>
          <w:trHeight w:val="263"/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6DA28F2A" w14:textId="77777777" w:rsidR="00B77866" w:rsidRDefault="00B77866" w:rsidP="008C005D">
            <w:r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bookmarkStart w:id="19" w:name="Texto45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105B3F70" w14:textId="77777777" w:rsidR="00B77866" w:rsidRDefault="00B77866" w:rsidP="008C005D">
            <w: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bookmarkStart w:id="20" w:name="Texto46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</w:tr>
      <w:tr w:rsidR="00B77866" w14:paraId="20DEB6D5" w14:textId="77777777" w:rsidTr="00E65C4F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0C33161B" w14:textId="77777777" w:rsidR="00B77866" w:rsidRDefault="00B77866" w:rsidP="008C005D">
            <w: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21" w:name="Texto20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1EE3B68B" w14:textId="77777777" w:rsidR="00B77866" w:rsidRDefault="00B77866" w:rsidP="008C005D">
            <w: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22" w:name="Texto28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22"/>
          </w:p>
        </w:tc>
      </w:tr>
      <w:tr w:rsidR="00B77866" w14:paraId="4A7E7F16" w14:textId="77777777" w:rsidTr="00E65C4F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1B18D608" w14:textId="77777777" w:rsidR="00B77866" w:rsidRDefault="00B77866" w:rsidP="008C005D">
            <w: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23" w:name="Texto21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22D7C3C7" w14:textId="77777777" w:rsidR="00B77866" w:rsidRDefault="00B77866" w:rsidP="008C005D">
            <w: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24" w:name="Texto30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24"/>
          </w:p>
        </w:tc>
      </w:tr>
      <w:tr w:rsidR="00B77866" w14:paraId="1C057064" w14:textId="77777777" w:rsidTr="00E65C4F">
        <w:trPr>
          <w:trHeight w:val="264"/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71DE4801" w14:textId="77777777" w:rsidR="00B77866" w:rsidRDefault="00B77866" w:rsidP="008C005D">
            <w: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25" w:name="Texto22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25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777D4678" w14:textId="77777777" w:rsidR="00B77866" w:rsidRDefault="00B77866" w:rsidP="008C005D">
            <w: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26" w:name="Texto31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26"/>
          </w:p>
        </w:tc>
      </w:tr>
      <w:tr w:rsidR="00B77866" w14:paraId="7095A851" w14:textId="77777777" w:rsidTr="00E65C4F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17B57D7A" w14:textId="77777777" w:rsidR="00B77866" w:rsidRDefault="00B77866" w:rsidP="008C005D">
            <w: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27" w:name="Texto23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27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289B804C" w14:textId="77777777" w:rsidR="00B77866" w:rsidRDefault="00B77866" w:rsidP="008C005D">
            <w: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28" w:name="Texto32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</w:tr>
      <w:tr w:rsidR="00B77866" w14:paraId="6CD46DAA" w14:textId="77777777" w:rsidTr="00E65C4F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38671AEB" w14:textId="77777777" w:rsidR="00B77866" w:rsidRDefault="00B77866" w:rsidP="008C005D">
            <w: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bookmarkStart w:id="29" w:name="Texto24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29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66808DFF" w14:textId="77777777" w:rsidR="00B77866" w:rsidRDefault="00B77866" w:rsidP="008C005D">
            <w: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30" w:name="Texto33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30"/>
          </w:p>
        </w:tc>
      </w:tr>
      <w:tr w:rsidR="00B77866" w14:paraId="50462CCA" w14:textId="77777777" w:rsidTr="00E65C4F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</w:tcPr>
          <w:p w14:paraId="2C800087" w14:textId="77777777" w:rsidR="00B77866" w:rsidRDefault="00B77866" w:rsidP="008C005D">
            <w: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31" w:name="Texto25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31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45A118EE" w14:textId="77777777" w:rsidR="00B77866" w:rsidRDefault="00B77866" w:rsidP="008C005D">
            <w: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32" w:name="Texto34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32"/>
          </w:p>
        </w:tc>
      </w:tr>
      <w:tr w:rsidR="00B77866" w14:paraId="6B6AB721" w14:textId="77777777" w:rsidTr="00E65C4F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</w:tcPr>
          <w:p w14:paraId="2F31226B" w14:textId="77777777" w:rsidR="00B77866" w:rsidRDefault="00B77866" w:rsidP="008C005D">
            <w: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33" w:name="Texto26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33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</w:tcPr>
          <w:p w14:paraId="0B021EF8" w14:textId="77777777" w:rsidR="00B77866" w:rsidRDefault="00B77866" w:rsidP="008C005D">
            <w: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34" w:name="Texto35"/>
            <w:r>
              <w:instrText xml:space="preserve"> FORMTEXT </w:instrText>
            </w:r>
            <w:r>
              <w:fldChar w:fldCharType="separate"/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 w:rsidR="00E65C4F">
              <w:rPr>
                <w:noProof/>
              </w:rPr>
              <w:t> </w:t>
            </w:r>
            <w:r>
              <w:fldChar w:fldCharType="end"/>
            </w:r>
            <w:bookmarkEnd w:id="34"/>
          </w:p>
        </w:tc>
      </w:tr>
    </w:tbl>
    <w:p w14:paraId="78005F2D" w14:textId="77777777" w:rsidR="00B77866" w:rsidRPr="003E375E" w:rsidRDefault="00B77866" w:rsidP="00B77866">
      <w:pPr>
        <w:ind w:right="-439"/>
        <w:jc w:val="both"/>
        <w:rPr>
          <w:i/>
          <w:sz w:val="16"/>
          <w:szCs w:val="16"/>
        </w:rPr>
      </w:pPr>
      <w:r w:rsidRPr="003E375E">
        <w:rPr>
          <w:i/>
          <w:sz w:val="16"/>
          <w:szCs w:val="16"/>
        </w:rPr>
        <w:t>* Anotar las competiciones asistidas en los dos últimos años y trabajos realizado en el ámbito del arbitraje.</w:t>
      </w:r>
    </w:p>
    <w:p w14:paraId="41503AA8" w14:textId="77777777" w:rsidR="00B77866" w:rsidRPr="003E375E" w:rsidRDefault="00B77866" w:rsidP="00B77866">
      <w:pPr>
        <w:ind w:right="-259"/>
        <w:jc w:val="both"/>
        <w:rPr>
          <w:i/>
          <w:sz w:val="16"/>
          <w:szCs w:val="16"/>
        </w:rPr>
      </w:pPr>
      <w:r w:rsidRPr="003E375E">
        <w:rPr>
          <w:i/>
          <w:sz w:val="16"/>
          <w:szCs w:val="16"/>
        </w:rPr>
        <w:t>** En el supuesto de no tener ninguna experiencia arbitral, exponer experiencia como jugador, técnico o directivo de Bádminton.</w:t>
      </w:r>
    </w:p>
    <w:p w14:paraId="3DE71BDE" w14:textId="77777777" w:rsidR="00B77866" w:rsidRDefault="00B77866" w:rsidP="00B77866">
      <w:pPr>
        <w:pStyle w:val="Encabezado"/>
        <w:tabs>
          <w:tab w:val="left" w:pos="708"/>
        </w:tabs>
        <w:rPr>
          <w:sz w:val="8"/>
        </w:rPr>
      </w:pPr>
    </w:p>
    <w:p w14:paraId="32054297" w14:textId="77777777" w:rsidR="00B77866" w:rsidRPr="00B77866" w:rsidRDefault="00B77866" w:rsidP="00B77866">
      <w:pPr>
        <w:rPr>
          <w:b/>
          <w:sz w:val="20"/>
          <w:szCs w:val="20"/>
        </w:rPr>
      </w:pPr>
    </w:p>
    <w:p w14:paraId="0ED87812" w14:textId="77777777" w:rsidR="00B77866" w:rsidRDefault="00B77866" w:rsidP="00B77866">
      <w:pPr>
        <w:ind w:left="-709"/>
        <w:rPr>
          <w:b/>
        </w:rPr>
      </w:pPr>
      <w:r>
        <w:rPr>
          <w:b/>
        </w:rPr>
        <w:t xml:space="preserve">        3 – DOCUMENTOS QUE SE ADJUNTAN</w:t>
      </w:r>
    </w:p>
    <w:tbl>
      <w:tblPr>
        <w:tblW w:w="973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"/>
        <w:gridCol w:w="9335"/>
      </w:tblGrid>
      <w:tr w:rsidR="00B77866" w14:paraId="6DAEAE36" w14:textId="77777777" w:rsidTr="00B77866">
        <w:trPr>
          <w:trHeight w:val="1481"/>
          <w:jc w:val="center"/>
        </w:trPr>
        <w:tc>
          <w:tcPr>
            <w:tcW w:w="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2182FC85" w14:textId="77777777" w:rsidR="00B77866" w:rsidRPr="00A86F89" w:rsidRDefault="00B77866" w:rsidP="008C005D">
            <w:pPr>
              <w:rPr>
                <w:sz w:val="12"/>
                <w:szCs w:val="12"/>
              </w:rPr>
            </w:pPr>
          </w:p>
          <w:p w14:paraId="391E33B6" w14:textId="55E2E6C5" w:rsidR="00B77866" w:rsidRDefault="00B77866" w:rsidP="008C005D">
            <w:pPr>
              <w:jc w:val="center"/>
            </w:pPr>
            <w: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  <w:p w14:paraId="56B2AC33" w14:textId="77777777" w:rsidR="00B77866" w:rsidRPr="00A86F89" w:rsidRDefault="00B77866" w:rsidP="008C005D">
            <w:pPr>
              <w:jc w:val="center"/>
              <w:rPr>
                <w:sz w:val="8"/>
                <w:szCs w:val="8"/>
              </w:rPr>
            </w:pPr>
          </w:p>
          <w:p w14:paraId="1F850DA0" w14:textId="53F39965" w:rsidR="00B77866" w:rsidRDefault="00B77866" w:rsidP="008C005D">
            <w:pPr>
              <w:jc w:val="center"/>
            </w:pPr>
            <w: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asilla2"/>
            <w:r>
              <w:instrText xml:space="preserve"> FORMCHECKBOX </w:instrText>
            </w:r>
            <w:r>
              <w:fldChar w:fldCharType="end"/>
            </w:r>
            <w:bookmarkEnd w:id="35"/>
          </w:p>
          <w:p w14:paraId="4E687895" w14:textId="77777777" w:rsidR="00B77866" w:rsidRPr="00A86F89" w:rsidRDefault="00B77866" w:rsidP="008C005D">
            <w:pPr>
              <w:jc w:val="center"/>
              <w:rPr>
                <w:sz w:val="8"/>
                <w:szCs w:val="8"/>
              </w:rPr>
            </w:pPr>
          </w:p>
          <w:p w14:paraId="18E6D495" w14:textId="0810BBDF" w:rsidR="00B77866" w:rsidRDefault="00B77866" w:rsidP="008C005D">
            <w:pPr>
              <w:jc w:val="center"/>
            </w:pPr>
            <w: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asilla3"/>
            <w:r>
              <w:instrText xml:space="preserve"> FORMCHECKBOX </w:instrText>
            </w:r>
            <w:r>
              <w:fldChar w:fldCharType="end"/>
            </w:r>
            <w:bookmarkEnd w:id="36"/>
          </w:p>
          <w:p w14:paraId="6A76138B" w14:textId="77777777" w:rsidR="00B77866" w:rsidRPr="00A86F89" w:rsidRDefault="00B77866" w:rsidP="008C005D">
            <w:pPr>
              <w:jc w:val="center"/>
              <w:rPr>
                <w:sz w:val="8"/>
                <w:szCs w:val="8"/>
              </w:rPr>
            </w:pPr>
          </w:p>
          <w:p w14:paraId="4ED8BD45" w14:textId="07020C09" w:rsidR="00B77866" w:rsidRDefault="00B77866" w:rsidP="008C005D">
            <w:pPr>
              <w:jc w:val="center"/>
            </w:pPr>
            <w: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asilla4"/>
            <w:r>
              <w:instrText xml:space="preserve"> FORMCHECKBOX </w:instrText>
            </w:r>
            <w:r>
              <w:fldChar w:fldCharType="end"/>
            </w:r>
            <w:bookmarkEnd w:id="37"/>
          </w:p>
        </w:tc>
        <w:tc>
          <w:tcPr>
            <w:tcW w:w="93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BE1F0FB" w14:textId="77777777" w:rsidR="00B77866" w:rsidRDefault="00B77866" w:rsidP="008C005D">
            <w:pPr>
              <w:spacing w:line="360" w:lineRule="auto"/>
              <w:rPr>
                <w:sz w:val="4"/>
              </w:rPr>
            </w:pPr>
          </w:p>
          <w:p w14:paraId="55E6C31F" w14:textId="77777777" w:rsidR="00B77866" w:rsidRDefault="00B77866" w:rsidP="008C005D">
            <w:pPr>
              <w:spacing w:line="360" w:lineRule="auto"/>
              <w:rPr>
                <w:sz w:val="2"/>
              </w:rPr>
            </w:pPr>
          </w:p>
          <w:p w14:paraId="10D85282" w14:textId="77777777" w:rsidR="00B77866" w:rsidRPr="00B77866" w:rsidRDefault="00B77866" w:rsidP="008C005D">
            <w:pPr>
              <w:spacing w:line="360" w:lineRule="auto"/>
              <w:rPr>
                <w:sz w:val="22"/>
                <w:szCs w:val="22"/>
              </w:rPr>
            </w:pPr>
            <w:r w:rsidRPr="00B77866">
              <w:rPr>
                <w:sz w:val="22"/>
                <w:szCs w:val="22"/>
              </w:rPr>
              <w:t>Fotocopia del título de Árbitro de Bádminton de nivel inferior en caso de que se requiera.</w:t>
            </w:r>
          </w:p>
          <w:p w14:paraId="55E1FB53" w14:textId="77777777" w:rsidR="00B77866" w:rsidRPr="00B77866" w:rsidRDefault="00B77866" w:rsidP="008C005D">
            <w:pPr>
              <w:spacing w:line="360" w:lineRule="auto"/>
              <w:rPr>
                <w:sz w:val="22"/>
                <w:szCs w:val="22"/>
              </w:rPr>
            </w:pPr>
            <w:r w:rsidRPr="00B77866">
              <w:rPr>
                <w:sz w:val="22"/>
                <w:szCs w:val="22"/>
              </w:rPr>
              <w:t>Fotocopia de DNI o Pasaporte</w:t>
            </w:r>
          </w:p>
          <w:p w14:paraId="59737E89" w14:textId="57BF4869" w:rsidR="00B77866" w:rsidRPr="00B77866" w:rsidRDefault="00B77866" w:rsidP="008C005D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Fotocopia de Título </w:t>
            </w:r>
            <w:r w:rsidRPr="00B77866">
              <w:rPr>
                <w:sz w:val="22"/>
                <w:szCs w:val="22"/>
              </w:rPr>
              <w:t>Graduado Escolar, Graduado Secundari</w:t>
            </w:r>
            <w:r>
              <w:rPr>
                <w:sz w:val="22"/>
                <w:szCs w:val="22"/>
              </w:rPr>
              <w:t>a</w:t>
            </w:r>
            <w:r w:rsidRPr="00B77866">
              <w:rPr>
                <w:sz w:val="22"/>
                <w:szCs w:val="22"/>
              </w:rPr>
              <w:t xml:space="preserve"> Obligatoria o Título equivalente</w:t>
            </w:r>
          </w:p>
          <w:p w14:paraId="3ECA3060" w14:textId="77777777" w:rsidR="00B77866" w:rsidRDefault="00B77866" w:rsidP="008C005D">
            <w:pPr>
              <w:spacing w:line="360" w:lineRule="auto"/>
            </w:pPr>
            <w:r w:rsidRPr="00B77866">
              <w:rPr>
                <w:sz w:val="22"/>
                <w:szCs w:val="22"/>
              </w:rPr>
              <w:t>Resguardo de ingreso bancario de cuota de inscripción al curso</w:t>
            </w:r>
          </w:p>
        </w:tc>
      </w:tr>
    </w:tbl>
    <w:p w14:paraId="615E3790" w14:textId="77777777" w:rsidR="00B77866" w:rsidRPr="003E375E" w:rsidRDefault="00B77866" w:rsidP="00B77866">
      <w:pPr>
        <w:ind w:right="-79"/>
        <w:jc w:val="both"/>
        <w:rPr>
          <w:i/>
          <w:sz w:val="16"/>
          <w:szCs w:val="16"/>
        </w:rPr>
      </w:pPr>
      <w:r w:rsidRPr="003E375E">
        <w:rPr>
          <w:i/>
          <w:sz w:val="16"/>
          <w:szCs w:val="16"/>
        </w:rPr>
        <w:t>* Si los documentos no van compulsados o autenticados, deberán presentarse con el original para ser cotejado y sellada por las entidades correspondientes.</w:t>
      </w:r>
    </w:p>
    <w:p w14:paraId="76868984" w14:textId="77777777" w:rsidR="00B77866" w:rsidRPr="00B77866" w:rsidRDefault="00B77866" w:rsidP="00B77866">
      <w:pPr>
        <w:ind w:right="-79"/>
        <w:jc w:val="both"/>
        <w:rPr>
          <w:sz w:val="16"/>
          <w:szCs w:val="16"/>
        </w:rPr>
      </w:pPr>
    </w:p>
    <w:p w14:paraId="38E5D8B3" w14:textId="77777777" w:rsidR="00B77866" w:rsidRDefault="00B77866" w:rsidP="00B77866"/>
    <w:p w14:paraId="64B71BE0" w14:textId="77777777" w:rsidR="00B77866" w:rsidRDefault="00B77866" w:rsidP="00B77866">
      <w:pPr>
        <w:ind w:left="-709"/>
        <w:jc w:val="right"/>
      </w:pPr>
      <w:r>
        <w:t xml:space="preserve">En </w:t>
      </w:r>
      <w:r>
        <w:fldChar w:fldCharType="begin">
          <w:ffData>
            <w:name w:val="Texto40"/>
            <w:enabled/>
            <w:calcOnExit w:val="0"/>
            <w:textInput/>
          </w:ffData>
        </w:fldChar>
      </w:r>
      <w:bookmarkStart w:id="38" w:name="Texto40"/>
      <w:r>
        <w:instrText xml:space="preserve"> FORMTEXT </w:instrText>
      </w:r>
      <w:r>
        <w:fldChar w:fldCharType="separate"/>
      </w:r>
      <w:r w:rsidR="00E65C4F">
        <w:rPr>
          <w:noProof/>
        </w:rPr>
        <w:t> </w:t>
      </w:r>
      <w:r w:rsidR="00E65C4F">
        <w:rPr>
          <w:noProof/>
        </w:rPr>
        <w:t> </w:t>
      </w:r>
      <w:r w:rsidR="00E65C4F">
        <w:rPr>
          <w:noProof/>
        </w:rPr>
        <w:t> </w:t>
      </w:r>
      <w:r w:rsidR="00E65C4F">
        <w:rPr>
          <w:noProof/>
        </w:rPr>
        <w:t> </w:t>
      </w:r>
      <w:r w:rsidR="00E65C4F">
        <w:rPr>
          <w:noProof/>
        </w:rPr>
        <w:t> </w:t>
      </w:r>
      <w:r>
        <w:fldChar w:fldCharType="end"/>
      </w:r>
      <w:bookmarkEnd w:id="38"/>
      <w:r>
        <w:t xml:space="preserve"> a </w:t>
      </w:r>
      <w:r>
        <w:fldChar w:fldCharType="begin">
          <w:ffData>
            <w:name w:val="Texto41"/>
            <w:enabled/>
            <w:calcOnExit w:val="0"/>
            <w:textInput/>
          </w:ffData>
        </w:fldChar>
      </w:r>
      <w:bookmarkStart w:id="39" w:name="Texto41"/>
      <w:r>
        <w:instrText xml:space="preserve"> FORMTEXT </w:instrText>
      </w:r>
      <w:r>
        <w:fldChar w:fldCharType="separate"/>
      </w:r>
      <w:r w:rsidR="00E65C4F">
        <w:rPr>
          <w:noProof/>
        </w:rPr>
        <w:t> </w:t>
      </w:r>
      <w:r w:rsidR="00E65C4F">
        <w:rPr>
          <w:noProof/>
        </w:rPr>
        <w:t> </w:t>
      </w:r>
      <w:r w:rsidR="00E65C4F">
        <w:rPr>
          <w:noProof/>
        </w:rPr>
        <w:t> </w:t>
      </w:r>
      <w:r w:rsidR="00E65C4F">
        <w:rPr>
          <w:noProof/>
        </w:rPr>
        <w:t> </w:t>
      </w:r>
      <w:r w:rsidR="00E65C4F">
        <w:rPr>
          <w:noProof/>
        </w:rPr>
        <w:t> </w:t>
      </w:r>
      <w:r>
        <w:fldChar w:fldCharType="end"/>
      </w:r>
      <w:bookmarkEnd w:id="39"/>
      <w:r>
        <w:t xml:space="preserve"> de </w:t>
      </w:r>
      <w:r>
        <w:fldChar w:fldCharType="begin">
          <w:ffData>
            <w:name w:val="Texto42"/>
            <w:enabled/>
            <w:calcOnExit w:val="0"/>
            <w:textInput/>
          </w:ffData>
        </w:fldChar>
      </w:r>
      <w:bookmarkStart w:id="40" w:name="Texto42"/>
      <w:r>
        <w:instrText xml:space="preserve"> FORMTEXT </w:instrText>
      </w:r>
      <w:r>
        <w:fldChar w:fldCharType="separate"/>
      </w:r>
      <w:r w:rsidR="00E65C4F">
        <w:rPr>
          <w:noProof/>
        </w:rPr>
        <w:t> </w:t>
      </w:r>
      <w:r w:rsidR="00E65C4F">
        <w:rPr>
          <w:noProof/>
        </w:rPr>
        <w:t> </w:t>
      </w:r>
      <w:r w:rsidR="00E65C4F">
        <w:rPr>
          <w:noProof/>
        </w:rPr>
        <w:t> </w:t>
      </w:r>
      <w:r w:rsidR="00E65C4F">
        <w:rPr>
          <w:noProof/>
        </w:rPr>
        <w:t> </w:t>
      </w:r>
      <w:r w:rsidR="00E65C4F">
        <w:rPr>
          <w:noProof/>
        </w:rPr>
        <w:t> </w:t>
      </w:r>
      <w:r>
        <w:fldChar w:fldCharType="end"/>
      </w:r>
      <w:bookmarkEnd w:id="40"/>
      <w:r>
        <w:t xml:space="preserve"> de </w:t>
      </w:r>
      <w:r>
        <w:fldChar w:fldCharType="begin">
          <w:ffData>
            <w:name w:val="Texto43"/>
            <w:enabled/>
            <w:calcOnExit w:val="0"/>
            <w:textInput/>
          </w:ffData>
        </w:fldChar>
      </w:r>
      <w:bookmarkStart w:id="41" w:name="Texto43"/>
      <w:r>
        <w:instrText xml:space="preserve"> FORMTEXT </w:instrText>
      </w:r>
      <w:r>
        <w:fldChar w:fldCharType="separate"/>
      </w:r>
      <w:r w:rsidR="00E65C4F">
        <w:rPr>
          <w:noProof/>
        </w:rPr>
        <w:t> </w:t>
      </w:r>
      <w:r w:rsidR="00E65C4F">
        <w:rPr>
          <w:noProof/>
        </w:rPr>
        <w:t> </w:t>
      </w:r>
      <w:r w:rsidR="00E65C4F">
        <w:rPr>
          <w:noProof/>
        </w:rPr>
        <w:t> </w:t>
      </w:r>
      <w:r w:rsidR="00E65C4F">
        <w:rPr>
          <w:noProof/>
        </w:rPr>
        <w:t> </w:t>
      </w:r>
      <w:r w:rsidR="00E65C4F">
        <w:rPr>
          <w:noProof/>
        </w:rPr>
        <w:t> </w:t>
      </w:r>
      <w:r>
        <w:fldChar w:fldCharType="end"/>
      </w:r>
      <w:bookmarkEnd w:id="41"/>
    </w:p>
    <w:p w14:paraId="5FB539D6" w14:textId="77777777" w:rsidR="00B77866" w:rsidRDefault="00B77866" w:rsidP="00B77866">
      <w:pPr>
        <w:ind w:left="-709"/>
        <w:rPr>
          <w:sz w:val="16"/>
        </w:rPr>
      </w:pPr>
    </w:p>
    <w:p w14:paraId="4678C24D" w14:textId="77777777" w:rsidR="00B77866" w:rsidRPr="00015593" w:rsidRDefault="00B77866" w:rsidP="00B77866">
      <w:pPr>
        <w:ind w:left="-709"/>
        <w:jc w:val="right"/>
        <w:rPr>
          <w:i/>
          <w:sz w:val="16"/>
        </w:rPr>
      </w:pPr>
      <w:r w:rsidRPr="00015593">
        <w:rPr>
          <w:i/>
          <w:sz w:val="16"/>
        </w:rPr>
        <w:t>Firma Digital</w:t>
      </w:r>
    </w:p>
    <w:p w14:paraId="21C2CB9B" w14:textId="77777777" w:rsidR="00B77866" w:rsidRDefault="00B77866" w:rsidP="00B77866">
      <w:pPr>
        <w:ind w:left="-709"/>
        <w:jc w:val="right"/>
        <w:rPr>
          <w:sz w:val="16"/>
        </w:rPr>
      </w:pPr>
    </w:p>
    <w:p w14:paraId="6EFDA6D8" w14:textId="662378DB" w:rsidR="00B77866" w:rsidRDefault="00B77866" w:rsidP="00973346">
      <w:pPr>
        <w:ind w:left="-709"/>
        <w:jc w:val="right"/>
        <w:rPr>
          <w:sz w:val="16"/>
        </w:rPr>
      </w:pPr>
      <w:r>
        <w:rPr>
          <w:sz w:val="16"/>
        </w:rPr>
        <w:fldChar w:fldCharType="begin">
          <w:ffData>
            <w:name w:val="Texto47"/>
            <w:enabled/>
            <w:calcOnExit w:val="0"/>
            <w:textInput/>
          </w:ffData>
        </w:fldChar>
      </w:r>
      <w:bookmarkStart w:id="42" w:name="Texto47"/>
      <w:r>
        <w:rPr>
          <w:sz w:val="16"/>
        </w:rPr>
        <w:instrText xml:space="preserve"> FORMTEXT </w:instrText>
      </w:r>
      <w:r>
        <w:rPr>
          <w:sz w:val="16"/>
        </w:rPr>
      </w:r>
      <w:r>
        <w:rPr>
          <w:sz w:val="16"/>
        </w:rPr>
        <w:fldChar w:fldCharType="separate"/>
      </w:r>
      <w:r w:rsidR="00E65C4F">
        <w:rPr>
          <w:noProof/>
          <w:sz w:val="16"/>
        </w:rPr>
        <w:t> </w:t>
      </w:r>
      <w:r w:rsidR="00E65C4F">
        <w:rPr>
          <w:noProof/>
          <w:sz w:val="16"/>
        </w:rPr>
        <w:t> </w:t>
      </w:r>
      <w:r w:rsidR="00E65C4F">
        <w:rPr>
          <w:noProof/>
          <w:sz w:val="16"/>
        </w:rPr>
        <w:t> </w:t>
      </w:r>
      <w:r w:rsidR="00E65C4F">
        <w:rPr>
          <w:noProof/>
          <w:sz w:val="16"/>
        </w:rPr>
        <w:t> </w:t>
      </w:r>
      <w:r w:rsidR="00E65C4F">
        <w:rPr>
          <w:noProof/>
          <w:sz w:val="16"/>
        </w:rPr>
        <w:t> </w:t>
      </w:r>
      <w:r>
        <w:rPr>
          <w:sz w:val="16"/>
        </w:rPr>
        <w:fldChar w:fldCharType="end"/>
      </w:r>
      <w:bookmarkEnd w:id="42"/>
    </w:p>
    <w:p w14:paraId="13F68C4E" w14:textId="77777777" w:rsidR="00B77866" w:rsidRDefault="00B77866" w:rsidP="00B77866">
      <w:pPr>
        <w:rPr>
          <w:sz w:val="16"/>
        </w:rPr>
      </w:pPr>
    </w:p>
    <w:p w14:paraId="74714C19" w14:textId="1B399F87" w:rsidR="00B77866" w:rsidRDefault="00DB7727" w:rsidP="00973346">
      <w:pPr>
        <w:ind w:left="-709"/>
        <w:jc w:val="center"/>
      </w:pPr>
      <w:r>
        <w:rPr>
          <w:noProof/>
          <w:sz w:val="20"/>
          <w:szCs w:val="20"/>
        </w:rPr>
        <w:pict w14:anchorId="2DCCBA26">
          <v:shape id="Arco 6" o:spid="_x0000_s1026" style="position:absolute;left:0;text-align:left;margin-left:-36pt;margin-top:8.8pt;width:36pt;height:36pt;flip:x y;z-index:251657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21600,21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" adj="0,,0" path="m,-1nfc11929,-1,21600,9670,21600,21600em,-1nsc11929,-1,21600,9670,21600,21600l,21600,,-1xe" filled="f" strokecolor="#fc0">
            <v:stroke joinstyle="round"/>
            <v:formulas/>
            <v:path arrowok="t" o:extrusionok="f" o:connecttype="custom" o:connectlocs="0,0;457200,457200;0,457200" o:connectangles="0,0,0"/>
          </v:shape>
        </w:pict>
      </w:r>
      <w:r w:rsidR="00B77866">
        <w:t xml:space="preserve">Fdo: </w:t>
      </w:r>
      <w:r w:rsidR="00B77866">
        <w:fldChar w:fldCharType="begin">
          <w:ffData>
            <w:name w:val="Texto44"/>
            <w:enabled/>
            <w:calcOnExit w:val="0"/>
            <w:textInput/>
          </w:ffData>
        </w:fldChar>
      </w:r>
      <w:bookmarkStart w:id="43" w:name="Texto44"/>
      <w:r w:rsidR="00B77866">
        <w:instrText xml:space="preserve"> FORMTEXT </w:instrText>
      </w:r>
      <w:r w:rsidR="00B77866">
        <w:fldChar w:fldCharType="separate"/>
      </w:r>
      <w:r w:rsidR="00E65C4F">
        <w:rPr>
          <w:noProof/>
        </w:rPr>
        <w:t> </w:t>
      </w:r>
      <w:r w:rsidR="00E65C4F">
        <w:rPr>
          <w:noProof/>
        </w:rPr>
        <w:t> </w:t>
      </w:r>
      <w:r w:rsidR="00E65C4F">
        <w:rPr>
          <w:noProof/>
        </w:rPr>
        <w:t> </w:t>
      </w:r>
      <w:r w:rsidR="00E65C4F">
        <w:rPr>
          <w:noProof/>
        </w:rPr>
        <w:t> </w:t>
      </w:r>
      <w:r w:rsidR="00E65C4F">
        <w:rPr>
          <w:noProof/>
        </w:rPr>
        <w:t> </w:t>
      </w:r>
      <w:r w:rsidR="00B77866">
        <w:fldChar w:fldCharType="end"/>
      </w:r>
      <w:bookmarkEnd w:id="43"/>
    </w:p>
    <w:p w14:paraId="0C4D0414" w14:textId="51789D5B" w:rsidR="00B77866" w:rsidRDefault="00B77866" w:rsidP="00B77866">
      <w:pPr>
        <w:tabs>
          <w:tab w:val="left" w:pos="-993"/>
        </w:tabs>
        <w:jc w:val="both"/>
        <w:rPr>
          <w:sz w:val="20"/>
          <w:szCs w:val="20"/>
        </w:rPr>
      </w:pPr>
    </w:p>
    <w:p w14:paraId="087D8A73" w14:textId="55592039" w:rsidR="00725F65" w:rsidRPr="00B77866" w:rsidRDefault="00DB7727" w:rsidP="00B77866">
      <w:pPr>
        <w:tabs>
          <w:tab w:val="left" w:pos="-993"/>
        </w:tabs>
        <w:jc w:val="both"/>
        <w:rPr>
          <w:b/>
          <w:sz w:val="20"/>
          <w:szCs w:val="20"/>
          <w:u w:val="single"/>
        </w:rPr>
      </w:pPr>
      <w:r>
        <w:rPr>
          <w:noProof/>
          <w:sz w:val="20"/>
          <w:szCs w:val="20"/>
        </w:rPr>
        <w:pict w14:anchorId="08C994A3">
          <v:line id="Line 7" o:spid="_x0000_s1027" style="position:absolute;left:0;text-align:left;flip:y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0,17.4pt" to="463.95pt,19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" strokecolor="#fc0"/>
        </w:pict>
      </w:r>
      <w:r w:rsidR="00B77866" w:rsidRPr="00B77866">
        <w:rPr>
          <w:sz w:val="20"/>
          <w:szCs w:val="20"/>
        </w:rPr>
        <w:t>Remitir a la Entidad organizadora del Curso según se estipula en las bases de la convocatoria.</w:t>
      </w:r>
    </w:p>
    <w:sectPr w:rsidR="00725F65" w:rsidRPr="00B77866" w:rsidSect="00973346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557" w:right="924" w:bottom="179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C7708E" w14:textId="77777777" w:rsidR="005424D9" w:rsidRDefault="005424D9">
      <w:r>
        <w:separator/>
      </w:r>
    </w:p>
  </w:endnote>
  <w:endnote w:type="continuationSeparator" w:id="0">
    <w:p w14:paraId="7AB8B3E1" w14:textId="77777777" w:rsidR="005424D9" w:rsidRDefault="00542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BB0A4E" w14:textId="107ECC7F" w:rsidR="001048DB" w:rsidRDefault="00DB7727" w:rsidP="00883096">
    <w:pPr>
      <w:pStyle w:val="Piedepgina"/>
      <w:tabs>
        <w:tab w:val="clear" w:pos="8504"/>
        <w:tab w:val="right" w:pos="9281"/>
      </w:tabs>
      <w:ind w:firstLine="4956"/>
    </w:pPr>
    <w:r>
      <w:rPr>
        <w:noProof/>
      </w:rPr>
      <w:pict w14:anchorId="011B54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left:0;text-align:left;margin-left:18.7pt;margin-top:-71.25pt;width:410.25pt;height:71.25pt;z-index:-251655680;mso-position-horizontal-relative:text;mso-position-vertical-relative:text" wrapcoords="-39 0 -39 21373 21600 21373 21600 0 -39 0">
          <v:imagedata r:id="rId1" o:title="Pie de página documentos para web 01-07-17"/>
          <w10:wrap type="tight"/>
        </v:shape>
      </w:pict>
    </w:r>
    <w:r w:rsidR="001048DB">
      <w:t xml:space="preserve">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AFFDBB" w14:textId="77777777" w:rsidR="005424D9" w:rsidRDefault="005424D9">
      <w:r>
        <w:separator/>
      </w:r>
    </w:p>
  </w:footnote>
  <w:footnote w:type="continuationSeparator" w:id="0">
    <w:p w14:paraId="5ECF5437" w14:textId="77777777" w:rsidR="005424D9" w:rsidRDefault="005424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B3C9B3" w14:textId="77777777" w:rsidR="001048DB" w:rsidRDefault="00DB7727">
    <w:pPr>
      <w:pStyle w:val="Encabezado"/>
    </w:pPr>
    <w:r>
      <w:rPr>
        <w:noProof/>
      </w:rPr>
      <w:pict w14:anchorId="21640F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52309" o:spid="_x0000_s2072" type="#_x0000_t75" style="position:absolute;margin-left:0;margin-top:0;width:463.85pt;height:327.95pt;z-index:-251657728;mso-position-horizontal:center;mso-position-horizontal-relative:margin;mso-position-vertical:center;mso-position-vertical-relative:margin" o:allowincell="f">
          <v:imagedata r:id="rId1" o:title="Carbonel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4EDE9B" w14:textId="6DC9C079" w:rsidR="001048DB" w:rsidRDefault="00DB7727" w:rsidP="002D79BF">
    <w:pPr>
      <w:pStyle w:val="Encabezado"/>
      <w:tabs>
        <w:tab w:val="clear" w:pos="8504"/>
        <w:tab w:val="right" w:pos="9360"/>
      </w:tabs>
      <w:ind w:left="2124" w:firstLine="4248"/>
    </w:pPr>
    <w:r>
      <w:rPr>
        <w:noProof/>
      </w:rPr>
      <w:pict w14:anchorId="7846F3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31" o:spid="_x0000_s2082" type="#_x0000_t75" alt="CNAB OFICIAL" style="position:absolute;left:0;text-align:left;margin-left:327.75pt;margin-top:0;width:114pt;height:62.15pt;z-index:-251656704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wrapcoords="-142 0 -142 21340 21600 21340 21600 0 -142 0">
          <v:imagedata r:id="rId1" o:title="CNAB OFICIAL"/>
          <w10:wrap type="tight"/>
        </v:shape>
      </w:pict>
    </w:r>
    <w:r>
      <w:rPr>
        <w:noProof/>
      </w:rPr>
      <w:pict w14:anchorId="2470AD85"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80" type="#_x0000_t202" style="position:absolute;left:0;text-align:left;margin-left:489.7pt;margin-top:86.8pt;width:17pt;height:650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" stroked="f" strokecolor="#17365d">
          <v:textbox style="layout-flow:vertical;mso-layout-flow-alt:bottom-to-top" inset=".5mm,0,,0">
            <w:txbxContent>
              <w:p w14:paraId="1C1EBAD4" w14:textId="77777777" w:rsidR="001048DB" w:rsidRPr="00725F65" w:rsidRDefault="001048DB" w:rsidP="00622632">
                <w:pPr>
                  <w:jc w:val="center"/>
                  <w:rPr>
                    <w:rFonts w:ascii="Times New Roman" w:hAnsi="Times New Roman"/>
                    <w:sz w:val="12"/>
                    <w:szCs w:val="12"/>
                  </w:rPr>
                </w:pPr>
              </w:p>
            </w:txbxContent>
          </v:textbox>
        </v:shape>
      </w:pict>
    </w:r>
    <w:r>
      <w:rPr>
        <w:noProof/>
      </w:rPr>
      <w:pict w14:anchorId="02D512D9">
        <v:line id="Line 8" o:spid="_x0000_s2078" style="position:absolute;left:0;text-align:lef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26.45pt" to="309.45pt,27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" strokecolor="#fc0"/>
      </w:pict>
    </w:r>
    <w:r>
      <w:rPr>
        <w:noProof/>
      </w:rPr>
      <w:pict w14:anchorId="199832B6">
        <v:line id="Line 5" o:spid="_x0000_s2077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27.2pt" to="-36pt,710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" strokecolor="#fc0"/>
      </w:pict>
    </w:r>
    <w:r w:rsidR="001048DB">
      <w:t xml:space="preserve">       </w:t>
    </w:r>
    <w:r w:rsidR="001048DB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0560C" w14:textId="77777777" w:rsidR="001048DB" w:rsidRDefault="00DB7727">
    <w:pPr>
      <w:pStyle w:val="Encabezado"/>
    </w:pPr>
    <w:r>
      <w:rPr>
        <w:noProof/>
      </w:rPr>
      <w:pict w14:anchorId="162ECA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52308" o:spid="_x0000_s2071" type="#_x0000_t75" style="position:absolute;margin-left:0;margin-top:0;width:463.85pt;height:327.95pt;z-index:-251658752;mso-position-horizontal:center;mso-position-horizontal-relative:margin;mso-position-vertical:center;mso-position-vertical-relative:margin" o:allowincell="f">
          <v:imagedata r:id="rId1" o:title="Carbonel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ABEDB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0541B70"/>
    <w:multiLevelType w:val="hybridMultilevel"/>
    <w:tmpl w:val="06A4FE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4C4405"/>
    <w:multiLevelType w:val="hybridMultilevel"/>
    <w:tmpl w:val="6A084E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CF0BA9"/>
    <w:multiLevelType w:val="hybridMultilevel"/>
    <w:tmpl w:val="1E7018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formatting="1" w:enforcement="1" w:cryptProviderType="rsaFull" w:cryptAlgorithmClass="hash" w:cryptAlgorithmType="typeAny" w:cryptAlgorithmSid="4" w:cryptSpinCount="100000" w:hash="poNXkxMHtkJvmfIfCFQzi/B/r5E=" w:salt="w8xZewTqYwjJIRsH/17fcg==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515F4"/>
    <w:rsid w:val="0000088E"/>
    <w:rsid w:val="0000246A"/>
    <w:rsid w:val="000032BE"/>
    <w:rsid w:val="00003E33"/>
    <w:rsid w:val="000067B0"/>
    <w:rsid w:val="00011C74"/>
    <w:rsid w:val="000138BE"/>
    <w:rsid w:val="00016AFE"/>
    <w:rsid w:val="00024201"/>
    <w:rsid w:val="00024657"/>
    <w:rsid w:val="00027C6E"/>
    <w:rsid w:val="000305B3"/>
    <w:rsid w:val="000330E2"/>
    <w:rsid w:val="00034CE7"/>
    <w:rsid w:val="00035B86"/>
    <w:rsid w:val="00042F50"/>
    <w:rsid w:val="00052146"/>
    <w:rsid w:val="00064FB6"/>
    <w:rsid w:val="00075B1F"/>
    <w:rsid w:val="00076BFE"/>
    <w:rsid w:val="00076CF4"/>
    <w:rsid w:val="000808EB"/>
    <w:rsid w:val="00090197"/>
    <w:rsid w:val="0009108D"/>
    <w:rsid w:val="00093ED3"/>
    <w:rsid w:val="000A0281"/>
    <w:rsid w:val="000A6A49"/>
    <w:rsid w:val="000B052C"/>
    <w:rsid w:val="000B52A5"/>
    <w:rsid w:val="000B5C5C"/>
    <w:rsid w:val="000B680A"/>
    <w:rsid w:val="000B7903"/>
    <w:rsid w:val="000C6304"/>
    <w:rsid w:val="000D399A"/>
    <w:rsid w:val="000E1CC7"/>
    <w:rsid w:val="000E1F69"/>
    <w:rsid w:val="000F65D7"/>
    <w:rsid w:val="001026F2"/>
    <w:rsid w:val="001048DB"/>
    <w:rsid w:val="001074FF"/>
    <w:rsid w:val="0011110C"/>
    <w:rsid w:val="00112308"/>
    <w:rsid w:val="00113FA0"/>
    <w:rsid w:val="00114845"/>
    <w:rsid w:val="00120191"/>
    <w:rsid w:val="00122AAC"/>
    <w:rsid w:val="00123125"/>
    <w:rsid w:val="00131EB7"/>
    <w:rsid w:val="00133D4C"/>
    <w:rsid w:val="00140743"/>
    <w:rsid w:val="00141555"/>
    <w:rsid w:val="00141602"/>
    <w:rsid w:val="00147B7C"/>
    <w:rsid w:val="001504F3"/>
    <w:rsid w:val="00153C45"/>
    <w:rsid w:val="00154AAE"/>
    <w:rsid w:val="00154FFE"/>
    <w:rsid w:val="0015706A"/>
    <w:rsid w:val="0016225F"/>
    <w:rsid w:val="00163B0D"/>
    <w:rsid w:val="001662B2"/>
    <w:rsid w:val="001679F7"/>
    <w:rsid w:val="0017560D"/>
    <w:rsid w:val="00180CB9"/>
    <w:rsid w:val="00181D01"/>
    <w:rsid w:val="00182F04"/>
    <w:rsid w:val="001846D0"/>
    <w:rsid w:val="00184781"/>
    <w:rsid w:val="0018588D"/>
    <w:rsid w:val="001954B6"/>
    <w:rsid w:val="00197E55"/>
    <w:rsid w:val="001A08ED"/>
    <w:rsid w:val="001A0AA1"/>
    <w:rsid w:val="001A255A"/>
    <w:rsid w:val="001B4170"/>
    <w:rsid w:val="001B7283"/>
    <w:rsid w:val="001C0531"/>
    <w:rsid w:val="001C0B0E"/>
    <w:rsid w:val="001C211A"/>
    <w:rsid w:val="001D024E"/>
    <w:rsid w:val="001D5212"/>
    <w:rsid w:val="001D6FDC"/>
    <w:rsid w:val="001E0312"/>
    <w:rsid w:val="001E250E"/>
    <w:rsid w:val="001F0C31"/>
    <w:rsid w:val="001F2F73"/>
    <w:rsid w:val="001F45F1"/>
    <w:rsid w:val="001F6D3A"/>
    <w:rsid w:val="001F7FA7"/>
    <w:rsid w:val="00200D70"/>
    <w:rsid w:val="002054D9"/>
    <w:rsid w:val="00214424"/>
    <w:rsid w:val="002163F1"/>
    <w:rsid w:val="0022582F"/>
    <w:rsid w:val="00227C12"/>
    <w:rsid w:val="00227EF7"/>
    <w:rsid w:val="0023113B"/>
    <w:rsid w:val="002337AF"/>
    <w:rsid w:val="00235F1D"/>
    <w:rsid w:val="00251BD8"/>
    <w:rsid w:val="00252FDC"/>
    <w:rsid w:val="0025472D"/>
    <w:rsid w:val="00255D4B"/>
    <w:rsid w:val="00270F5C"/>
    <w:rsid w:val="00271806"/>
    <w:rsid w:val="002724E7"/>
    <w:rsid w:val="0027430C"/>
    <w:rsid w:val="00274DF0"/>
    <w:rsid w:val="00275435"/>
    <w:rsid w:val="00277B1D"/>
    <w:rsid w:val="00284C9D"/>
    <w:rsid w:val="00291539"/>
    <w:rsid w:val="00291BA5"/>
    <w:rsid w:val="002932D7"/>
    <w:rsid w:val="002A26C4"/>
    <w:rsid w:val="002A4B85"/>
    <w:rsid w:val="002A6153"/>
    <w:rsid w:val="002A74E4"/>
    <w:rsid w:val="002B1366"/>
    <w:rsid w:val="002B28DA"/>
    <w:rsid w:val="002B4E76"/>
    <w:rsid w:val="002B7345"/>
    <w:rsid w:val="002C0A6D"/>
    <w:rsid w:val="002C3AED"/>
    <w:rsid w:val="002C4A51"/>
    <w:rsid w:val="002C51A1"/>
    <w:rsid w:val="002C7CAB"/>
    <w:rsid w:val="002D0C3E"/>
    <w:rsid w:val="002D79BF"/>
    <w:rsid w:val="002F213E"/>
    <w:rsid w:val="002F362F"/>
    <w:rsid w:val="002F5FF5"/>
    <w:rsid w:val="00303014"/>
    <w:rsid w:val="0030402B"/>
    <w:rsid w:val="00304C3A"/>
    <w:rsid w:val="003122DB"/>
    <w:rsid w:val="00317AE1"/>
    <w:rsid w:val="00320265"/>
    <w:rsid w:val="00323710"/>
    <w:rsid w:val="00323A61"/>
    <w:rsid w:val="00323C81"/>
    <w:rsid w:val="00325065"/>
    <w:rsid w:val="003319B7"/>
    <w:rsid w:val="00341028"/>
    <w:rsid w:val="00342113"/>
    <w:rsid w:val="003437BF"/>
    <w:rsid w:val="00343DD7"/>
    <w:rsid w:val="0034423F"/>
    <w:rsid w:val="00347E7D"/>
    <w:rsid w:val="00357C41"/>
    <w:rsid w:val="003606D0"/>
    <w:rsid w:val="00360EA0"/>
    <w:rsid w:val="003679D5"/>
    <w:rsid w:val="00385BF3"/>
    <w:rsid w:val="00391E00"/>
    <w:rsid w:val="003931AF"/>
    <w:rsid w:val="00397208"/>
    <w:rsid w:val="003A3968"/>
    <w:rsid w:val="003A5CF5"/>
    <w:rsid w:val="003A5DE5"/>
    <w:rsid w:val="003B68CF"/>
    <w:rsid w:val="003C0439"/>
    <w:rsid w:val="003C227C"/>
    <w:rsid w:val="003D2A1E"/>
    <w:rsid w:val="003D35E9"/>
    <w:rsid w:val="003D5952"/>
    <w:rsid w:val="003E375E"/>
    <w:rsid w:val="003F010A"/>
    <w:rsid w:val="003F1E51"/>
    <w:rsid w:val="003F418F"/>
    <w:rsid w:val="003F55F9"/>
    <w:rsid w:val="003F74CA"/>
    <w:rsid w:val="00404A8B"/>
    <w:rsid w:val="00405C2B"/>
    <w:rsid w:val="0041701C"/>
    <w:rsid w:val="00421504"/>
    <w:rsid w:val="00421894"/>
    <w:rsid w:val="004219F4"/>
    <w:rsid w:val="004228AA"/>
    <w:rsid w:val="00423744"/>
    <w:rsid w:val="004260F3"/>
    <w:rsid w:val="004274CB"/>
    <w:rsid w:val="004319A8"/>
    <w:rsid w:val="00431E52"/>
    <w:rsid w:val="00431E5C"/>
    <w:rsid w:val="00436E25"/>
    <w:rsid w:val="0043709E"/>
    <w:rsid w:val="00445C25"/>
    <w:rsid w:val="00447C58"/>
    <w:rsid w:val="00452826"/>
    <w:rsid w:val="00455B90"/>
    <w:rsid w:val="004574E1"/>
    <w:rsid w:val="004613BC"/>
    <w:rsid w:val="0046572B"/>
    <w:rsid w:val="00470965"/>
    <w:rsid w:val="0047188D"/>
    <w:rsid w:val="004824DD"/>
    <w:rsid w:val="004858E5"/>
    <w:rsid w:val="00486263"/>
    <w:rsid w:val="00491D8B"/>
    <w:rsid w:val="00493AC5"/>
    <w:rsid w:val="004A5E95"/>
    <w:rsid w:val="004A6B6A"/>
    <w:rsid w:val="004B2165"/>
    <w:rsid w:val="004B37EB"/>
    <w:rsid w:val="004B3E47"/>
    <w:rsid w:val="004B71FA"/>
    <w:rsid w:val="004C03A4"/>
    <w:rsid w:val="004C5274"/>
    <w:rsid w:val="004C796D"/>
    <w:rsid w:val="004C7BEE"/>
    <w:rsid w:val="004D1ABC"/>
    <w:rsid w:val="004D3286"/>
    <w:rsid w:val="004E0AC4"/>
    <w:rsid w:val="004E1C45"/>
    <w:rsid w:val="004F1E0A"/>
    <w:rsid w:val="004F26C0"/>
    <w:rsid w:val="004F50B6"/>
    <w:rsid w:val="005027B9"/>
    <w:rsid w:val="005032A5"/>
    <w:rsid w:val="005143A1"/>
    <w:rsid w:val="0052114F"/>
    <w:rsid w:val="00526DF3"/>
    <w:rsid w:val="005333EC"/>
    <w:rsid w:val="00540D2C"/>
    <w:rsid w:val="005424D9"/>
    <w:rsid w:val="0054387D"/>
    <w:rsid w:val="00543E34"/>
    <w:rsid w:val="0054415B"/>
    <w:rsid w:val="00552F1C"/>
    <w:rsid w:val="0055396B"/>
    <w:rsid w:val="0055491D"/>
    <w:rsid w:val="00555D95"/>
    <w:rsid w:val="00557078"/>
    <w:rsid w:val="005570A1"/>
    <w:rsid w:val="0055739D"/>
    <w:rsid w:val="005575EF"/>
    <w:rsid w:val="005638F9"/>
    <w:rsid w:val="00566EA4"/>
    <w:rsid w:val="00573E6F"/>
    <w:rsid w:val="00580AE1"/>
    <w:rsid w:val="005908B3"/>
    <w:rsid w:val="00592548"/>
    <w:rsid w:val="005926E1"/>
    <w:rsid w:val="00592916"/>
    <w:rsid w:val="00593D7E"/>
    <w:rsid w:val="0059640F"/>
    <w:rsid w:val="00597456"/>
    <w:rsid w:val="005A1E47"/>
    <w:rsid w:val="005A1E64"/>
    <w:rsid w:val="005A34A0"/>
    <w:rsid w:val="005A49EE"/>
    <w:rsid w:val="005A4E1B"/>
    <w:rsid w:val="005B0754"/>
    <w:rsid w:val="005B29F3"/>
    <w:rsid w:val="005B31F6"/>
    <w:rsid w:val="005C7108"/>
    <w:rsid w:val="005D4A2C"/>
    <w:rsid w:val="005D7D95"/>
    <w:rsid w:val="005E4445"/>
    <w:rsid w:val="005E53DB"/>
    <w:rsid w:val="005E64B7"/>
    <w:rsid w:val="006028BA"/>
    <w:rsid w:val="00603E3A"/>
    <w:rsid w:val="00606D45"/>
    <w:rsid w:val="0060747D"/>
    <w:rsid w:val="00607AC1"/>
    <w:rsid w:val="00610FA7"/>
    <w:rsid w:val="00611BAA"/>
    <w:rsid w:val="00613F29"/>
    <w:rsid w:val="006141C2"/>
    <w:rsid w:val="00622632"/>
    <w:rsid w:val="00624D2C"/>
    <w:rsid w:val="0064265C"/>
    <w:rsid w:val="00645396"/>
    <w:rsid w:val="00664E61"/>
    <w:rsid w:val="00667393"/>
    <w:rsid w:val="0067041A"/>
    <w:rsid w:val="0068283D"/>
    <w:rsid w:val="00683C8C"/>
    <w:rsid w:val="006856B0"/>
    <w:rsid w:val="006859D4"/>
    <w:rsid w:val="006879F5"/>
    <w:rsid w:val="00690B2C"/>
    <w:rsid w:val="006934E8"/>
    <w:rsid w:val="006936D8"/>
    <w:rsid w:val="00695449"/>
    <w:rsid w:val="0069605C"/>
    <w:rsid w:val="006A1D97"/>
    <w:rsid w:val="006A5C49"/>
    <w:rsid w:val="006A741C"/>
    <w:rsid w:val="006B046C"/>
    <w:rsid w:val="006C0B89"/>
    <w:rsid w:val="006D5DCA"/>
    <w:rsid w:val="006D746C"/>
    <w:rsid w:val="006E0D85"/>
    <w:rsid w:val="006E2A8B"/>
    <w:rsid w:val="006E4D3B"/>
    <w:rsid w:val="006E550E"/>
    <w:rsid w:val="006E66FE"/>
    <w:rsid w:val="006F02AF"/>
    <w:rsid w:val="006F24A8"/>
    <w:rsid w:val="007042F7"/>
    <w:rsid w:val="00704796"/>
    <w:rsid w:val="00704AB9"/>
    <w:rsid w:val="00706185"/>
    <w:rsid w:val="00707A0D"/>
    <w:rsid w:val="00715415"/>
    <w:rsid w:val="00716ECE"/>
    <w:rsid w:val="00721A77"/>
    <w:rsid w:val="00724486"/>
    <w:rsid w:val="00725F65"/>
    <w:rsid w:val="0074639C"/>
    <w:rsid w:val="00760656"/>
    <w:rsid w:val="00764743"/>
    <w:rsid w:val="00764E6D"/>
    <w:rsid w:val="00766964"/>
    <w:rsid w:val="0077013A"/>
    <w:rsid w:val="00776689"/>
    <w:rsid w:val="00780AD4"/>
    <w:rsid w:val="00790621"/>
    <w:rsid w:val="00792B2C"/>
    <w:rsid w:val="007A4156"/>
    <w:rsid w:val="007A76E2"/>
    <w:rsid w:val="007B10ED"/>
    <w:rsid w:val="007B4E1B"/>
    <w:rsid w:val="007B5315"/>
    <w:rsid w:val="007C10C0"/>
    <w:rsid w:val="007C2F13"/>
    <w:rsid w:val="007D10C8"/>
    <w:rsid w:val="007D1672"/>
    <w:rsid w:val="007E2C12"/>
    <w:rsid w:val="007E379C"/>
    <w:rsid w:val="007E4AF5"/>
    <w:rsid w:val="007E779E"/>
    <w:rsid w:val="007F12EF"/>
    <w:rsid w:val="007F4220"/>
    <w:rsid w:val="007F78BA"/>
    <w:rsid w:val="00806721"/>
    <w:rsid w:val="008120CC"/>
    <w:rsid w:val="008135B2"/>
    <w:rsid w:val="00826D8F"/>
    <w:rsid w:val="008276A5"/>
    <w:rsid w:val="00837DC1"/>
    <w:rsid w:val="00841E95"/>
    <w:rsid w:val="00846ED0"/>
    <w:rsid w:val="008536FE"/>
    <w:rsid w:val="008551D5"/>
    <w:rsid w:val="00865026"/>
    <w:rsid w:val="00867AD1"/>
    <w:rsid w:val="0087061B"/>
    <w:rsid w:val="0087246A"/>
    <w:rsid w:val="008803E3"/>
    <w:rsid w:val="00883096"/>
    <w:rsid w:val="00883F88"/>
    <w:rsid w:val="0088432E"/>
    <w:rsid w:val="00884ABD"/>
    <w:rsid w:val="00885AD3"/>
    <w:rsid w:val="0088642D"/>
    <w:rsid w:val="008870E3"/>
    <w:rsid w:val="00890F26"/>
    <w:rsid w:val="00894EF8"/>
    <w:rsid w:val="008A377B"/>
    <w:rsid w:val="008B3151"/>
    <w:rsid w:val="008C71BD"/>
    <w:rsid w:val="008D01DB"/>
    <w:rsid w:val="008D40DE"/>
    <w:rsid w:val="008D7DBE"/>
    <w:rsid w:val="008F2304"/>
    <w:rsid w:val="008F2B93"/>
    <w:rsid w:val="008F4C6B"/>
    <w:rsid w:val="008F6594"/>
    <w:rsid w:val="00904A34"/>
    <w:rsid w:val="00904E85"/>
    <w:rsid w:val="009162FE"/>
    <w:rsid w:val="009168CC"/>
    <w:rsid w:val="009171C6"/>
    <w:rsid w:val="00917526"/>
    <w:rsid w:val="00922C30"/>
    <w:rsid w:val="00923162"/>
    <w:rsid w:val="009233AD"/>
    <w:rsid w:val="00931B9D"/>
    <w:rsid w:val="00933493"/>
    <w:rsid w:val="00940283"/>
    <w:rsid w:val="009406C5"/>
    <w:rsid w:val="00946B9C"/>
    <w:rsid w:val="0095157D"/>
    <w:rsid w:val="00951AD3"/>
    <w:rsid w:val="00955A04"/>
    <w:rsid w:val="0096011F"/>
    <w:rsid w:val="0096379A"/>
    <w:rsid w:val="009649B3"/>
    <w:rsid w:val="00966EE6"/>
    <w:rsid w:val="00967EE3"/>
    <w:rsid w:val="00971501"/>
    <w:rsid w:val="00972F1B"/>
    <w:rsid w:val="00973346"/>
    <w:rsid w:val="009739AD"/>
    <w:rsid w:val="0098087E"/>
    <w:rsid w:val="00981D6A"/>
    <w:rsid w:val="00983721"/>
    <w:rsid w:val="009841A2"/>
    <w:rsid w:val="0099106D"/>
    <w:rsid w:val="009B156C"/>
    <w:rsid w:val="009B5CAE"/>
    <w:rsid w:val="009B5D95"/>
    <w:rsid w:val="009C6F9B"/>
    <w:rsid w:val="009D2DAF"/>
    <w:rsid w:val="009E331E"/>
    <w:rsid w:val="009F5A44"/>
    <w:rsid w:val="00A004EA"/>
    <w:rsid w:val="00A005A1"/>
    <w:rsid w:val="00A02767"/>
    <w:rsid w:val="00A03E6B"/>
    <w:rsid w:val="00A0564A"/>
    <w:rsid w:val="00A05BB2"/>
    <w:rsid w:val="00A05D75"/>
    <w:rsid w:val="00A1049C"/>
    <w:rsid w:val="00A10D61"/>
    <w:rsid w:val="00A11D44"/>
    <w:rsid w:val="00A2645A"/>
    <w:rsid w:val="00A26CE4"/>
    <w:rsid w:val="00A270F0"/>
    <w:rsid w:val="00A301C9"/>
    <w:rsid w:val="00A33BA9"/>
    <w:rsid w:val="00A41BE6"/>
    <w:rsid w:val="00A448D5"/>
    <w:rsid w:val="00A60042"/>
    <w:rsid w:val="00A62DF4"/>
    <w:rsid w:val="00A663FF"/>
    <w:rsid w:val="00A70EDA"/>
    <w:rsid w:val="00A74C93"/>
    <w:rsid w:val="00A77618"/>
    <w:rsid w:val="00A80152"/>
    <w:rsid w:val="00A813B3"/>
    <w:rsid w:val="00A8757B"/>
    <w:rsid w:val="00A931F6"/>
    <w:rsid w:val="00AA020B"/>
    <w:rsid w:val="00AA6F4E"/>
    <w:rsid w:val="00AB12D1"/>
    <w:rsid w:val="00AB3060"/>
    <w:rsid w:val="00AB3C02"/>
    <w:rsid w:val="00AB598D"/>
    <w:rsid w:val="00AC03F7"/>
    <w:rsid w:val="00AC3022"/>
    <w:rsid w:val="00AC6857"/>
    <w:rsid w:val="00AD0C50"/>
    <w:rsid w:val="00AD1A07"/>
    <w:rsid w:val="00AD5585"/>
    <w:rsid w:val="00AD7D15"/>
    <w:rsid w:val="00AE1193"/>
    <w:rsid w:val="00AE4893"/>
    <w:rsid w:val="00AE54AE"/>
    <w:rsid w:val="00AE6DCE"/>
    <w:rsid w:val="00AF0884"/>
    <w:rsid w:val="00AF2424"/>
    <w:rsid w:val="00B05BCC"/>
    <w:rsid w:val="00B11C5C"/>
    <w:rsid w:val="00B11E77"/>
    <w:rsid w:val="00B22A05"/>
    <w:rsid w:val="00B2782F"/>
    <w:rsid w:val="00B31843"/>
    <w:rsid w:val="00B34B90"/>
    <w:rsid w:val="00B36BBA"/>
    <w:rsid w:val="00B414F5"/>
    <w:rsid w:val="00B41710"/>
    <w:rsid w:val="00B41EAA"/>
    <w:rsid w:val="00B42607"/>
    <w:rsid w:val="00B45AD8"/>
    <w:rsid w:val="00B45B33"/>
    <w:rsid w:val="00B46084"/>
    <w:rsid w:val="00B47E8B"/>
    <w:rsid w:val="00B503AC"/>
    <w:rsid w:val="00B61632"/>
    <w:rsid w:val="00B6325A"/>
    <w:rsid w:val="00B668F4"/>
    <w:rsid w:val="00B70266"/>
    <w:rsid w:val="00B73E2B"/>
    <w:rsid w:val="00B77866"/>
    <w:rsid w:val="00B77B5F"/>
    <w:rsid w:val="00B77F95"/>
    <w:rsid w:val="00B8049D"/>
    <w:rsid w:val="00B92C51"/>
    <w:rsid w:val="00B92E83"/>
    <w:rsid w:val="00BA1865"/>
    <w:rsid w:val="00BA2354"/>
    <w:rsid w:val="00BA23C3"/>
    <w:rsid w:val="00BA5466"/>
    <w:rsid w:val="00BA7836"/>
    <w:rsid w:val="00BC1CAB"/>
    <w:rsid w:val="00BC5BB4"/>
    <w:rsid w:val="00BE0B3C"/>
    <w:rsid w:val="00BE7AA1"/>
    <w:rsid w:val="00BF116D"/>
    <w:rsid w:val="00C01E4F"/>
    <w:rsid w:val="00C1077A"/>
    <w:rsid w:val="00C10AFE"/>
    <w:rsid w:val="00C10DED"/>
    <w:rsid w:val="00C21A2B"/>
    <w:rsid w:val="00C24A43"/>
    <w:rsid w:val="00C25C23"/>
    <w:rsid w:val="00C3041E"/>
    <w:rsid w:val="00C31B84"/>
    <w:rsid w:val="00C326F9"/>
    <w:rsid w:val="00C35613"/>
    <w:rsid w:val="00C37467"/>
    <w:rsid w:val="00C40FF4"/>
    <w:rsid w:val="00C41BE8"/>
    <w:rsid w:val="00C515F4"/>
    <w:rsid w:val="00C54162"/>
    <w:rsid w:val="00C5540D"/>
    <w:rsid w:val="00C57F83"/>
    <w:rsid w:val="00C63AA9"/>
    <w:rsid w:val="00C819CD"/>
    <w:rsid w:val="00C8378A"/>
    <w:rsid w:val="00C94989"/>
    <w:rsid w:val="00C959E2"/>
    <w:rsid w:val="00CA7E25"/>
    <w:rsid w:val="00CB6EBB"/>
    <w:rsid w:val="00CC4F31"/>
    <w:rsid w:val="00CC6698"/>
    <w:rsid w:val="00CC78BD"/>
    <w:rsid w:val="00CD4A1D"/>
    <w:rsid w:val="00CE37CA"/>
    <w:rsid w:val="00CE4F3D"/>
    <w:rsid w:val="00CF0A28"/>
    <w:rsid w:val="00CF1F99"/>
    <w:rsid w:val="00CF2D0C"/>
    <w:rsid w:val="00CF2F43"/>
    <w:rsid w:val="00CF392E"/>
    <w:rsid w:val="00D02FFD"/>
    <w:rsid w:val="00D04447"/>
    <w:rsid w:val="00D047BA"/>
    <w:rsid w:val="00D066AD"/>
    <w:rsid w:val="00D06796"/>
    <w:rsid w:val="00D13095"/>
    <w:rsid w:val="00D3042C"/>
    <w:rsid w:val="00D33E36"/>
    <w:rsid w:val="00D34BB8"/>
    <w:rsid w:val="00D37328"/>
    <w:rsid w:val="00D408AB"/>
    <w:rsid w:val="00D451CA"/>
    <w:rsid w:val="00D452E9"/>
    <w:rsid w:val="00D511E4"/>
    <w:rsid w:val="00D524D8"/>
    <w:rsid w:val="00D57734"/>
    <w:rsid w:val="00D57E1E"/>
    <w:rsid w:val="00D65BFF"/>
    <w:rsid w:val="00D66EB0"/>
    <w:rsid w:val="00D66EB6"/>
    <w:rsid w:val="00D7559B"/>
    <w:rsid w:val="00D76AA2"/>
    <w:rsid w:val="00D80ED3"/>
    <w:rsid w:val="00D85B6F"/>
    <w:rsid w:val="00D9069A"/>
    <w:rsid w:val="00D91E0D"/>
    <w:rsid w:val="00D92B47"/>
    <w:rsid w:val="00D9423D"/>
    <w:rsid w:val="00D944FB"/>
    <w:rsid w:val="00D97D04"/>
    <w:rsid w:val="00DA0539"/>
    <w:rsid w:val="00DA43F1"/>
    <w:rsid w:val="00DA4EBC"/>
    <w:rsid w:val="00DB247C"/>
    <w:rsid w:val="00DB2907"/>
    <w:rsid w:val="00DB38FF"/>
    <w:rsid w:val="00DB48A0"/>
    <w:rsid w:val="00DB7727"/>
    <w:rsid w:val="00DD0E19"/>
    <w:rsid w:val="00DE0882"/>
    <w:rsid w:val="00DE2431"/>
    <w:rsid w:val="00DE47A3"/>
    <w:rsid w:val="00DF3BE1"/>
    <w:rsid w:val="00DF54AA"/>
    <w:rsid w:val="00DF7842"/>
    <w:rsid w:val="00DF7CEE"/>
    <w:rsid w:val="00DF7E70"/>
    <w:rsid w:val="00E05C1D"/>
    <w:rsid w:val="00E11E9D"/>
    <w:rsid w:val="00E1426F"/>
    <w:rsid w:val="00E17EE9"/>
    <w:rsid w:val="00E21FBD"/>
    <w:rsid w:val="00E2558F"/>
    <w:rsid w:val="00E3648E"/>
    <w:rsid w:val="00E36BEF"/>
    <w:rsid w:val="00E41A0F"/>
    <w:rsid w:val="00E45D2C"/>
    <w:rsid w:val="00E5070E"/>
    <w:rsid w:val="00E52844"/>
    <w:rsid w:val="00E56E14"/>
    <w:rsid w:val="00E65C4F"/>
    <w:rsid w:val="00E665FE"/>
    <w:rsid w:val="00E73E56"/>
    <w:rsid w:val="00E7439A"/>
    <w:rsid w:val="00E82E88"/>
    <w:rsid w:val="00E86C6F"/>
    <w:rsid w:val="00E9244F"/>
    <w:rsid w:val="00E97FA3"/>
    <w:rsid w:val="00EA2FA1"/>
    <w:rsid w:val="00EA335F"/>
    <w:rsid w:val="00EB0739"/>
    <w:rsid w:val="00EB2E38"/>
    <w:rsid w:val="00EB4714"/>
    <w:rsid w:val="00EC1D4E"/>
    <w:rsid w:val="00EC2E37"/>
    <w:rsid w:val="00ED1B55"/>
    <w:rsid w:val="00EE2084"/>
    <w:rsid w:val="00EE527A"/>
    <w:rsid w:val="00EE5694"/>
    <w:rsid w:val="00EE6EE8"/>
    <w:rsid w:val="00EE785C"/>
    <w:rsid w:val="00EF4053"/>
    <w:rsid w:val="00F04998"/>
    <w:rsid w:val="00F06011"/>
    <w:rsid w:val="00F10E4D"/>
    <w:rsid w:val="00F11173"/>
    <w:rsid w:val="00F11F69"/>
    <w:rsid w:val="00F16115"/>
    <w:rsid w:val="00F21B1E"/>
    <w:rsid w:val="00F22908"/>
    <w:rsid w:val="00F22B24"/>
    <w:rsid w:val="00F25E0B"/>
    <w:rsid w:val="00F2663B"/>
    <w:rsid w:val="00F26AA0"/>
    <w:rsid w:val="00F321F5"/>
    <w:rsid w:val="00F33DF5"/>
    <w:rsid w:val="00F352A9"/>
    <w:rsid w:val="00F35C50"/>
    <w:rsid w:val="00F42879"/>
    <w:rsid w:val="00F42D8D"/>
    <w:rsid w:val="00F4301D"/>
    <w:rsid w:val="00F44FE0"/>
    <w:rsid w:val="00F4576F"/>
    <w:rsid w:val="00F50743"/>
    <w:rsid w:val="00F51FFC"/>
    <w:rsid w:val="00F528D2"/>
    <w:rsid w:val="00F54305"/>
    <w:rsid w:val="00F62FF8"/>
    <w:rsid w:val="00F702CE"/>
    <w:rsid w:val="00F71562"/>
    <w:rsid w:val="00F7478B"/>
    <w:rsid w:val="00F83F19"/>
    <w:rsid w:val="00F8570F"/>
    <w:rsid w:val="00F8706D"/>
    <w:rsid w:val="00F93562"/>
    <w:rsid w:val="00F948C5"/>
    <w:rsid w:val="00F962E1"/>
    <w:rsid w:val="00FA0F81"/>
    <w:rsid w:val="00FA3336"/>
    <w:rsid w:val="00FA516E"/>
    <w:rsid w:val="00FB0A34"/>
    <w:rsid w:val="00FD6F1A"/>
    <w:rsid w:val="00FF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5"/>
    <o:shapelayout v:ext="edit">
      <o:idmap v:ext="edit" data="1"/>
    </o:shapelayout>
  </w:shapeDefaults>
  <w:decimalSymbol w:val=","/>
  <w:listSeparator w:val=";"/>
  <w14:docId w14:val="6B95D7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9F5"/>
    <w:rPr>
      <w:rFonts w:ascii="Arial" w:hAnsi="Arial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B77866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766964"/>
    <w:pPr>
      <w:keepNext/>
      <w:jc w:val="center"/>
      <w:outlineLvl w:val="1"/>
    </w:pPr>
    <w:rPr>
      <w:rFonts w:ascii="Book Antiqua" w:hAnsi="Book Antiqua"/>
      <w:b/>
      <w:bCs/>
      <w:sz w:val="40"/>
      <w:u w:val="single"/>
    </w:rPr>
  </w:style>
  <w:style w:type="paragraph" w:styleId="Ttulo4">
    <w:name w:val="heading 4"/>
    <w:basedOn w:val="Normal"/>
    <w:next w:val="Normal"/>
    <w:qFormat/>
    <w:rsid w:val="00766964"/>
    <w:pPr>
      <w:keepNext/>
      <w:jc w:val="center"/>
      <w:outlineLvl w:val="3"/>
    </w:pPr>
    <w:rPr>
      <w:i/>
      <w:iCs/>
      <w:color w:val="0000FF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4D1AB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D1ABC"/>
    <w:pPr>
      <w:tabs>
        <w:tab w:val="center" w:pos="4252"/>
        <w:tab w:val="right" w:pos="8504"/>
      </w:tabs>
    </w:pPr>
  </w:style>
  <w:style w:type="character" w:styleId="Hipervnculo">
    <w:name w:val="Hyperlink"/>
    <w:rsid w:val="004D1ABC"/>
    <w:rPr>
      <w:color w:val="0000FF"/>
      <w:u w:val="single"/>
    </w:rPr>
  </w:style>
  <w:style w:type="paragraph" w:styleId="Textodeglobo">
    <w:name w:val="Balloon Text"/>
    <w:basedOn w:val="Normal"/>
    <w:semiHidden/>
    <w:rsid w:val="002D79B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A931F6"/>
    <w:pPr>
      <w:spacing w:before="100" w:beforeAutospacing="1" w:after="100" w:afterAutospacing="1"/>
    </w:pPr>
    <w:rPr>
      <w:rFonts w:ascii="Times New Roman" w:hAnsi="Times New Roman"/>
    </w:rPr>
  </w:style>
  <w:style w:type="paragraph" w:styleId="Textoindependiente">
    <w:name w:val="Body Text"/>
    <w:basedOn w:val="Normal"/>
    <w:rsid w:val="00766964"/>
    <w:pPr>
      <w:jc w:val="both"/>
    </w:pPr>
  </w:style>
  <w:style w:type="character" w:customStyle="1" w:styleId="Ttulo1Car">
    <w:name w:val="Título 1 Car"/>
    <w:link w:val="Ttulo1"/>
    <w:uiPriority w:val="9"/>
    <w:rsid w:val="00B77866"/>
    <w:rPr>
      <w:rFonts w:ascii="Calibri Light" w:eastAsia="Times New Roman" w:hAnsi="Calibri Light" w:cs="Times New Roman"/>
      <w:b/>
      <w:bCs/>
      <w:kern w:val="32"/>
      <w:sz w:val="32"/>
      <w:szCs w:val="32"/>
      <w:lang w:val="es-ES" w:eastAsia="es-ES"/>
    </w:rPr>
  </w:style>
  <w:style w:type="paragraph" w:styleId="Textoindependiente2">
    <w:name w:val="Body Text 2"/>
    <w:basedOn w:val="Normal"/>
    <w:link w:val="Textoindependiente2Car"/>
    <w:rsid w:val="00B77866"/>
    <w:pPr>
      <w:spacing w:after="120" w:line="480" w:lineRule="auto"/>
    </w:pPr>
    <w:rPr>
      <w:rFonts w:ascii="Times New Roman" w:hAnsi="Times New Roman"/>
      <w:sz w:val="20"/>
      <w:szCs w:val="20"/>
      <w:lang w:val="es-ES_tradnl"/>
    </w:rPr>
  </w:style>
  <w:style w:type="character" w:customStyle="1" w:styleId="Textoindependiente2Car">
    <w:name w:val="Texto independiente 2 Car"/>
    <w:link w:val="Textoindependiente2"/>
    <w:rsid w:val="00B77866"/>
    <w:rPr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5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1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4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3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1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8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5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Plantilla%20FESB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FESBA</Template>
  <TotalTime>10</TotalTime>
  <Pages>1</Pages>
  <Words>348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Madrid 16</vt:lpstr>
    </vt:vector>
  </TitlesOfParts>
  <Company>.</Company>
  <LinksUpToDate>false</LinksUpToDate>
  <CharactersWithSpaces>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Madrid 16</dc:title>
  <dc:subject/>
  <dc:creator>admin</dc:creator>
  <cp:keywords/>
  <cp:lastModifiedBy>ANGEL RODRIGUEZ ARIAS</cp:lastModifiedBy>
  <cp:revision>11</cp:revision>
  <cp:lastPrinted>2015-05-19T18:54:00Z</cp:lastPrinted>
  <dcterms:created xsi:type="dcterms:W3CDTF">2017-08-13T08:07:00Z</dcterms:created>
  <dcterms:modified xsi:type="dcterms:W3CDTF">2018-10-02T08:48:00Z</dcterms:modified>
</cp:coreProperties>
</file>